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C37" w:rsidRDefault="00617671" w:rsidP="001E6BF0">
      <w:r>
        <w:t>Nr.</w:t>
      </w:r>
      <w:r w:rsidR="005B5703">
        <w:t xml:space="preserve">       </w:t>
      </w:r>
      <w:r>
        <w:t xml:space="preserve"> / </w:t>
      </w:r>
      <w:r w:rsidR="005B5703">
        <w:t xml:space="preserve">         </w:t>
      </w:r>
      <w:r w:rsidR="008B7B41">
        <w:t>iunie</w:t>
      </w:r>
      <w:r w:rsidR="005B5703">
        <w:t xml:space="preserve"> 2025</w:t>
      </w:r>
    </w:p>
    <w:p w:rsidR="00617671" w:rsidRDefault="00617671" w:rsidP="001E6BF0"/>
    <w:p w:rsidR="002905C1" w:rsidRDefault="002905C1" w:rsidP="002905C1">
      <w:pPr>
        <w:pStyle w:val="TITLU"/>
        <w:rPr>
          <w:lang w:val="en-US"/>
        </w:rPr>
      </w:pPr>
    </w:p>
    <w:p w:rsidR="002905C1" w:rsidRDefault="002905C1" w:rsidP="002905C1">
      <w:pPr>
        <w:pStyle w:val="TITLU"/>
        <w:rPr>
          <w:lang w:val="en-US"/>
        </w:rPr>
      </w:pPr>
      <w:r w:rsidRPr="00584484">
        <w:rPr>
          <w:lang w:val="en-US"/>
        </w:rPr>
        <w:t>PROCES VERBAL</w:t>
      </w:r>
    </w:p>
    <w:p w:rsidR="002905C1" w:rsidRPr="0018619B" w:rsidRDefault="002905C1" w:rsidP="0018619B">
      <w:pPr>
        <w:pStyle w:val="SUBTITLU"/>
      </w:pPr>
      <w:r w:rsidRPr="0018619B">
        <w:t xml:space="preserve">privind a </w:t>
      </w:r>
      <w:r w:rsidR="008B7B41">
        <w:t>cincea</w:t>
      </w:r>
      <w:r w:rsidRPr="0018619B">
        <w:t xml:space="preserve"> procedură de atribuire a unor autorizaţii taxi</w:t>
      </w:r>
    </w:p>
    <w:p w:rsidR="002905C1" w:rsidRDefault="002905C1" w:rsidP="002905C1">
      <w:pPr>
        <w:jc w:val="both"/>
        <w:rPr>
          <w:sz w:val="28"/>
          <w:szCs w:val="28"/>
          <w:lang w:val="en-US"/>
        </w:rPr>
      </w:pPr>
    </w:p>
    <w:p w:rsidR="002905C1" w:rsidRPr="002905C1" w:rsidRDefault="002905C1" w:rsidP="00C31561">
      <w:pPr>
        <w:jc w:val="both"/>
      </w:pPr>
      <w:bookmarkStart w:id="0" w:name="_Hlk24622464"/>
      <w:r w:rsidRPr="002905C1">
        <w:t>În luna noiembrie 2019, Consiliul Local al Municipiului Baia Mare a adoptat HCL nr. 459/2019 privind aprobarea reglementării transportului public local de persoane şi bunuri/mărfuri în regim de taxi şi a transportului în regim de închiriere în municipiul Baia Mare, inclusiv stabilirea numărului maxim de 581 de autorizaţii taxi în municipiul Baia Mare.</w:t>
      </w:r>
    </w:p>
    <w:p w:rsidR="002905C1" w:rsidRDefault="002905C1" w:rsidP="002905C1">
      <w:pPr>
        <w:jc w:val="both"/>
        <w:rPr>
          <w:rFonts w:cs="Arial"/>
          <w:bCs/>
          <w:iCs/>
        </w:rPr>
      </w:pPr>
    </w:p>
    <w:p w:rsidR="002905C1" w:rsidRPr="002905C1" w:rsidRDefault="002905C1" w:rsidP="00C31561">
      <w:pPr>
        <w:jc w:val="both"/>
      </w:pPr>
      <w:r w:rsidRPr="002905C1">
        <w:t>În luna ianuarie 2024, Consiliul Local al Municipiului Baia Mare a adoptat HCL nr. 12/2024 privind atribuirea de către municipiul Baia Mare a unui număr de 50 autorizaţii taxi.</w:t>
      </w:r>
    </w:p>
    <w:p w:rsidR="002905C1" w:rsidRPr="002905C1" w:rsidRDefault="002905C1" w:rsidP="00C31561">
      <w:pPr>
        <w:jc w:val="both"/>
      </w:pPr>
      <w:r w:rsidRPr="002905C1">
        <w:t xml:space="preserve">La primele </w:t>
      </w:r>
      <w:r w:rsidR="00E7478B">
        <w:t>patru</w:t>
      </w:r>
      <w:r w:rsidRPr="002905C1">
        <w:t xml:space="preserve"> proceduri de atribuire a autorizaţiilor taxi disponibile au fost atribuite </w:t>
      </w:r>
      <w:r w:rsidR="00D25B19">
        <w:t>ș</w:t>
      </w:r>
      <w:r w:rsidR="00E7478B">
        <w:t>aptesprezece</w:t>
      </w:r>
      <w:r w:rsidRPr="002905C1">
        <w:t xml:space="preserve"> autorizaţii taxi.</w:t>
      </w:r>
    </w:p>
    <w:p w:rsidR="002905C1" w:rsidRPr="002905C1" w:rsidRDefault="002905C1" w:rsidP="00C31561">
      <w:pPr>
        <w:jc w:val="both"/>
      </w:pPr>
      <w:r w:rsidRPr="002905C1">
        <w:t xml:space="preserve">A </w:t>
      </w:r>
      <w:r w:rsidR="00E7478B">
        <w:t>cincea</w:t>
      </w:r>
      <w:r w:rsidRPr="002905C1">
        <w:t xml:space="preserve"> procedură de atribuire a fost demarată în data de </w:t>
      </w:r>
      <w:r w:rsidR="00E7478B">
        <w:t>17</w:t>
      </w:r>
      <w:r w:rsidRPr="002905C1">
        <w:t>.</w:t>
      </w:r>
      <w:r w:rsidR="00E7478B">
        <w:t>03</w:t>
      </w:r>
      <w:r w:rsidRPr="002905C1">
        <w:t>.202</w:t>
      </w:r>
      <w:r w:rsidR="00E7478B">
        <w:t>5</w:t>
      </w:r>
      <w:r w:rsidRPr="002905C1">
        <w:t xml:space="preserve">, în condiţiile prevăzute de Legea 38/2003 privind transportul în regim de taxi şi în regim de închiriere şi de Normele de aplicare. </w:t>
      </w:r>
    </w:p>
    <w:p w:rsidR="002905C1" w:rsidRPr="002905C1" w:rsidRDefault="002905C1" w:rsidP="00C31561">
      <w:pPr>
        <w:jc w:val="both"/>
      </w:pPr>
      <w:r w:rsidRPr="002905C1">
        <w:t xml:space="preserve">Anunţul privind demararea procedurii a fost publicat în ziarul Graiul Maramureşului şi pe site-ul Municipiului Baia Mare, în data de </w:t>
      </w:r>
      <w:r w:rsidR="00E7478B">
        <w:t>14</w:t>
      </w:r>
      <w:r w:rsidRPr="002905C1">
        <w:t xml:space="preserve"> </w:t>
      </w:r>
      <w:r w:rsidR="00E7478B">
        <w:t>martie</w:t>
      </w:r>
      <w:r w:rsidRPr="002905C1">
        <w:t xml:space="preserve"> 202</w:t>
      </w:r>
      <w:r w:rsidR="00E7478B">
        <w:t>5</w:t>
      </w:r>
      <w:r w:rsidRPr="002905C1">
        <w:t xml:space="preserve">. </w:t>
      </w:r>
    </w:p>
    <w:p w:rsidR="002905C1" w:rsidRPr="002905C1" w:rsidRDefault="002905C1" w:rsidP="00C31561">
      <w:pPr>
        <w:jc w:val="both"/>
      </w:pPr>
      <w:r w:rsidRPr="002905C1">
        <w:t xml:space="preserve">În termenul stabilit pentru depunerea cererilor de participare la procedură, respectiv </w:t>
      </w:r>
      <w:r w:rsidR="00E7478B">
        <w:t>15</w:t>
      </w:r>
      <w:r w:rsidRPr="002905C1">
        <w:t xml:space="preserve"> </w:t>
      </w:r>
      <w:r w:rsidR="00E7478B">
        <w:t>mai</w:t>
      </w:r>
      <w:r w:rsidRPr="002905C1">
        <w:t xml:space="preserve"> 202</w:t>
      </w:r>
      <w:r w:rsidR="00E7478B">
        <w:t>5</w:t>
      </w:r>
      <w:r w:rsidRPr="002905C1">
        <w:t xml:space="preserve">, au fost depuse patru solicitări de atribuire, de către transportatorii autorizați DIA SIMTAX SRL, </w:t>
      </w:r>
      <w:r w:rsidR="00E7478B">
        <w:t>CHERECHES IOAN DANIEL I.I</w:t>
      </w:r>
      <w:r w:rsidRPr="002905C1">
        <w:t xml:space="preserve">, </w:t>
      </w:r>
      <w:r w:rsidR="00E7478B">
        <w:t>POPOVICI CRISTIAN-ADRIAN PFA</w:t>
      </w:r>
      <w:r w:rsidRPr="002905C1">
        <w:t xml:space="preserve"> și </w:t>
      </w:r>
      <w:r w:rsidR="00E7478B">
        <w:t>BIZAU M.DUMITRU PFA.</w:t>
      </w:r>
    </w:p>
    <w:bookmarkEnd w:id="0"/>
    <w:p w:rsidR="002905C1" w:rsidRPr="002905C1" w:rsidRDefault="002905C1" w:rsidP="00C31561">
      <w:pPr>
        <w:jc w:val="both"/>
      </w:pPr>
      <w:r w:rsidRPr="002905C1">
        <w:t>Solicitările au fost analizate de către autoritatea de autorizare, în baza art. 26 aliniat (1) a Ordinului nr. 356/2007 privind aprobarea Normelor metodologice pentru aplicarea prevederilor Legii nr. 38/2003 privind transportul în regim de taxi şi în regim de închiriere, au fost aplicate criteriile de departajare, rezultatul fiind următorul:</w:t>
      </w:r>
    </w:p>
    <w:p w:rsidR="002905C1" w:rsidRPr="007C0C53" w:rsidRDefault="002905C1" w:rsidP="00C31561">
      <w:pPr>
        <w:pStyle w:val="LISTA"/>
        <w:ind w:left="284" w:hanging="284"/>
        <w:jc w:val="both"/>
      </w:pPr>
      <w:r w:rsidRPr="007C0C53">
        <w:t>DIA SIMTAX SRL a obţinut un punctaj total de 165 de puncte, pentru autoturismul marca Dacia Logan, an fabricaţie 202</w:t>
      </w:r>
      <w:r w:rsidR="00E7478B" w:rsidRPr="007C0C53">
        <w:t>1</w:t>
      </w:r>
      <w:r w:rsidRPr="007C0C53">
        <w:t xml:space="preserve">, înmatriculat cu nr. </w:t>
      </w:r>
      <w:r w:rsidR="00E7478B" w:rsidRPr="007C0C53">
        <w:t>B69RIC</w:t>
      </w:r>
      <w:r w:rsidRPr="007C0C53">
        <w:t xml:space="preserve">, tip combustibil </w:t>
      </w:r>
      <w:r w:rsidR="00E7478B" w:rsidRPr="007C0C53">
        <w:t>benzina</w:t>
      </w:r>
      <w:r w:rsidRPr="007C0C53">
        <w:t>.</w:t>
      </w:r>
    </w:p>
    <w:p w:rsidR="002905C1" w:rsidRPr="007C0C53" w:rsidRDefault="00E7478B" w:rsidP="00C31561">
      <w:pPr>
        <w:pStyle w:val="LISTA"/>
        <w:ind w:left="284" w:hanging="284"/>
        <w:jc w:val="both"/>
      </w:pPr>
      <w:r w:rsidRPr="007C0C53">
        <w:t>CHERECHES IOAN DANIEL I.I.</w:t>
      </w:r>
      <w:r w:rsidR="002905C1" w:rsidRPr="007C0C53">
        <w:t xml:space="preserve"> a obţinut un punctaj total de </w:t>
      </w:r>
      <w:r w:rsidRPr="007C0C53">
        <w:t>370</w:t>
      </w:r>
      <w:r w:rsidR="002905C1" w:rsidRPr="007C0C53">
        <w:t xml:space="preserve"> de puncte, pentru autoturismul marca Dacia </w:t>
      </w:r>
      <w:r w:rsidRPr="007C0C53">
        <w:t>Spring</w:t>
      </w:r>
      <w:r w:rsidR="002905C1" w:rsidRPr="007C0C53">
        <w:t xml:space="preserve">, an fabricaţie </w:t>
      </w:r>
      <w:r w:rsidRPr="007C0C53">
        <w:t>2021, înmatriculat cu nr. MM24XMX</w:t>
      </w:r>
      <w:r w:rsidR="002905C1" w:rsidRPr="007C0C53">
        <w:t xml:space="preserve">, </w:t>
      </w:r>
      <w:r w:rsidRPr="007C0C53">
        <w:t>autoturism electric</w:t>
      </w:r>
    </w:p>
    <w:p w:rsidR="002905C1" w:rsidRPr="007C0C53" w:rsidRDefault="00E7478B" w:rsidP="00C31561">
      <w:pPr>
        <w:pStyle w:val="LISTA"/>
        <w:ind w:left="284" w:hanging="284"/>
        <w:jc w:val="both"/>
      </w:pPr>
      <w:r w:rsidRPr="007C0C53">
        <w:t>POPOVICI CRISTIAN ADRIAN PFA</w:t>
      </w:r>
      <w:r w:rsidR="002905C1" w:rsidRPr="007C0C53">
        <w:t xml:space="preserve"> a obţinut un punctaj total de </w:t>
      </w:r>
      <w:r w:rsidRPr="007C0C53">
        <w:t>145</w:t>
      </w:r>
      <w:r w:rsidR="002905C1" w:rsidRPr="007C0C53">
        <w:t xml:space="preserve"> de puncte, pentru autoturismul marca Dacia </w:t>
      </w:r>
      <w:r w:rsidRPr="007C0C53">
        <w:t>Sandero</w:t>
      </w:r>
      <w:r w:rsidR="002905C1" w:rsidRPr="007C0C53">
        <w:t xml:space="preserve">, an fabricaţie </w:t>
      </w:r>
      <w:r w:rsidRPr="007C0C53">
        <w:t>2021, înmatriculat cu nr. MM82ACN</w:t>
      </w:r>
      <w:r w:rsidR="002905C1" w:rsidRPr="007C0C53">
        <w:t>, tip combustibil benzina+GPL.</w:t>
      </w:r>
    </w:p>
    <w:p w:rsidR="002905C1" w:rsidRPr="007C0C53" w:rsidRDefault="00E7478B" w:rsidP="00C31561">
      <w:pPr>
        <w:pStyle w:val="LISTA"/>
        <w:ind w:left="284" w:hanging="284"/>
        <w:jc w:val="both"/>
        <w:rPr>
          <w:rFonts w:cs="Arial"/>
          <w:lang w:val="fr-FR"/>
        </w:rPr>
      </w:pPr>
      <w:r w:rsidRPr="007C0C53">
        <w:t>BIZAU M.DUMITRU PFA</w:t>
      </w:r>
      <w:r w:rsidR="002905C1" w:rsidRPr="007C0C53">
        <w:t xml:space="preserve"> a obţinut un punctaj total de </w:t>
      </w:r>
      <w:r w:rsidRPr="007C0C53">
        <w:t>195</w:t>
      </w:r>
      <w:r w:rsidR="002905C1" w:rsidRPr="007C0C53">
        <w:t xml:space="preserve"> de puncte, pentru autoturismul marca </w:t>
      </w:r>
      <w:r w:rsidRPr="007C0C53">
        <w:t>Dacia Sandero</w:t>
      </w:r>
      <w:r w:rsidR="002905C1" w:rsidRPr="007C0C53">
        <w:t>,</w:t>
      </w:r>
      <w:r w:rsidR="00C31561" w:rsidRPr="007C0C53">
        <w:t>cod VIN UU1DJF00974715393,</w:t>
      </w:r>
      <w:r w:rsidR="002905C1" w:rsidRPr="007C0C53">
        <w:t xml:space="preserve"> an fabricaţie 202</w:t>
      </w:r>
      <w:r w:rsidRPr="007C0C53">
        <w:t>5</w:t>
      </w:r>
      <w:r w:rsidR="002905C1" w:rsidRPr="007C0C53">
        <w:t xml:space="preserve">, </w:t>
      </w:r>
      <w:r w:rsidRPr="007C0C53">
        <w:t>autoturism care va fi detinut in termen de maximum 6 luni, in acest sens fiind depusa Scrisoarea de garantie bancara nr.</w:t>
      </w:r>
      <w:r w:rsidR="00C31561" w:rsidRPr="007C0C53">
        <w:t>17440607/SGB/09.05.2025</w:t>
      </w:r>
    </w:p>
    <w:p w:rsidR="00C31561" w:rsidRPr="00E7478B" w:rsidRDefault="00C31561" w:rsidP="00C31561">
      <w:pPr>
        <w:pStyle w:val="LISTA"/>
        <w:numPr>
          <w:ilvl w:val="0"/>
          <w:numId w:val="0"/>
        </w:numPr>
        <w:ind w:left="284"/>
        <w:jc w:val="both"/>
        <w:rPr>
          <w:rFonts w:cs="Arial"/>
          <w:lang w:val="fr-FR"/>
        </w:rPr>
      </w:pPr>
    </w:p>
    <w:p w:rsidR="002905C1" w:rsidRPr="002905C1" w:rsidRDefault="002905C1" w:rsidP="00C31561">
      <w:pPr>
        <w:jc w:val="both"/>
      </w:pPr>
      <w:r w:rsidRPr="002905C1">
        <w:t xml:space="preserve">Lista cu autorizaţiile taxi atribuite, conţinând datele de identificare ale transportatorilor autorizați şi punctajele totale obţinute din îndeplinirea criteriilor de departajare, a fost făcută publică în data de </w:t>
      </w:r>
      <w:r w:rsidR="00C31561">
        <w:t>20</w:t>
      </w:r>
      <w:r w:rsidRPr="002905C1">
        <w:t>.0</w:t>
      </w:r>
      <w:r w:rsidR="00C31561">
        <w:t>5</w:t>
      </w:r>
      <w:r w:rsidRPr="002905C1">
        <w:t>.2025, conform art.26 aliniat (2) din Ordinul nr.356/2007, în ziarul Graiul Maramureşului şi pe site-ul Municipiului Baia Mare.</w:t>
      </w:r>
    </w:p>
    <w:p w:rsidR="002905C1" w:rsidRPr="002905C1" w:rsidRDefault="002905C1" w:rsidP="00C31561">
      <w:pPr>
        <w:jc w:val="both"/>
      </w:pPr>
      <w:r>
        <w:rPr>
          <w:rFonts w:cs="Arial"/>
          <w:bCs/>
          <w:iCs/>
        </w:rPr>
        <w:lastRenderedPageBreak/>
        <w:t xml:space="preserve">În </w:t>
      </w:r>
      <w:r w:rsidRPr="002905C1">
        <w:t>termenul stabilit pentru depunerea contestaţiilor, nu a fost înregistrată la Municipiul Baia Mare nicio contestaţie.</w:t>
      </w:r>
    </w:p>
    <w:p w:rsidR="002905C1" w:rsidRPr="002905C1" w:rsidRDefault="002905C1" w:rsidP="00C31561">
      <w:pPr>
        <w:jc w:val="both"/>
      </w:pPr>
      <w:r w:rsidRPr="002905C1">
        <w:t xml:space="preserve">Conform art.28 din Ordinul nr.356 din 2007 privind aprobarea Normelor Metodologice pentru aplicarea prevederilor Legii nr. </w:t>
      </w:r>
      <w:hyperlink r:id="rId8" w:tooltip="privind transportul in regim de taxi si in regim de inchiriere (act publicat in M.Of. 45 din 28-ian-2003)" w:history="1">
        <w:r w:rsidRPr="002905C1">
          <w:t>38/2003</w:t>
        </w:r>
      </w:hyperlink>
      <w:r w:rsidRPr="002905C1">
        <w:t xml:space="preserve"> privind transportul în regim de taxi si în regim de închiriere, atribuirea unei autorizaţii taxi noi se face prin Hotărârea Consiliului Local.</w:t>
      </w:r>
    </w:p>
    <w:p w:rsidR="002905C1" w:rsidRPr="002905C1" w:rsidRDefault="002905C1" w:rsidP="00C31561">
      <w:pPr>
        <w:jc w:val="both"/>
      </w:pPr>
    </w:p>
    <w:p w:rsidR="002905C1" w:rsidRPr="00A426F7" w:rsidRDefault="002905C1" w:rsidP="00C31561">
      <w:pPr>
        <w:jc w:val="both"/>
        <w:rPr>
          <w:rFonts w:cs="Arial"/>
          <w:bCs/>
          <w:iCs/>
        </w:rPr>
      </w:pPr>
      <w:r w:rsidRPr="002905C1">
        <w:t>Anexe</w:t>
      </w:r>
      <w:r w:rsidRPr="00A426F7">
        <w:rPr>
          <w:rFonts w:cs="Arial"/>
          <w:bCs/>
          <w:iCs/>
        </w:rPr>
        <w:t>:</w:t>
      </w:r>
    </w:p>
    <w:p w:rsidR="002905C1" w:rsidRPr="002905C1" w:rsidRDefault="002905C1" w:rsidP="00C31561">
      <w:pPr>
        <w:pStyle w:val="LISTA"/>
        <w:jc w:val="both"/>
      </w:pPr>
      <w:r w:rsidRPr="002905C1">
        <w:t>Tabele cu criteriile de departajare pentru autoturismele menţionate mai sus;</w:t>
      </w:r>
    </w:p>
    <w:p w:rsidR="002905C1" w:rsidRPr="002905C1" w:rsidRDefault="002905C1" w:rsidP="00C31561">
      <w:pPr>
        <w:pStyle w:val="LISTA"/>
        <w:jc w:val="both"/>
      </w:pPr>
      <w:r w:rsidRPr="002905C1">
        <w:t>Lista cu autorizaţiile taxi propuse spre atribuire pentru transportul de persoane.</w:t>
      </w:r>
    </w:p>
    <w:p w:rsidR="002905C1" w:rsidRDefault="002905C1" w:rsidP="002905C1">
      <w:pPr>
        <w:ind w:left="57" w:firstLine="57"/>
        <w:rPr>
          <w:rFonts w:cs="Arial"/>
        </w:rPr>
      </w:pPr>
    </w:p>
    <w:p w:rsidR="002905C1" w:rsidRDefault="002905C1" w:rsidP="002905C1">
      <w:pPr>
        <w:ind w:left="57" w:firstLine="57"/>
        <w:rPr>
          <w:rFonts w:cs="Arial"/>
        </w:rPr>
      </w:pPr>
    </w:p>
    <w:p w:rsidR="002905C1" w:rsidRDefault="002905C1" w:rsidP="002905C1">
      <w:pPr>
        <w:pStyle w:val="ListParagraph"/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E628DB">
        <w:rPr>
          <w:lang w:val="en-US"/>
        </w:rPr>
        <w:tab/>
      </w:r>
    </w:p>
    <w:tbl>
      <w:tblPr>
        <w:tblpPr w:leftFromText="180" w:rightFromText="180" w:vertAnchor="text" w:horzAnchor="margin" w:tblpY="151"/>
        <w:tblW w:w="902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36"/>
        <w:gridCol w:w="4489"/>
      </w:tblGrid>
      <w:tr w:rsidR="00213566" w:rsidRPr="008417DA" w:rsidTr="00BB04F8">
        <w:trPr>
          <w:cantSplit/>
          <w:trHeight w:val="540"/>
        </w:trPr>
        <w:tc>
          <w:tcPr>
            <w:tcW w:w="4536" w:type="dxa"/>
            <w:shd w:val="clear" w:color="auto" w:fill="auto"/>
          </w:tcPr>
          <w:p w:rsidR="00213566" w:rsidRDefault="00213566" w:rsidP="00BB04F8">
            <w:pPr>
              <w:spacing w:line="240" w:lineRule="auto"/>
              <w:rPr>
                <w:rFonts w:cs="Arial"/>
              </w:rPr>
            </w:pPr>
            <w:r w:rsidRPr="00E628DB">
              <w:rPr>
                <w:rFonts w:cs="Arial"/>
              </w:rPr>
              <w:t xml:space="preserve">Şef </w:t>
            </w:r>
            <w:r>
              <w:rPr>
                <w:rFonts w:cs="Arial"/>
              </w:rPr>
              <w:t>Serviciu</w:t>
            </w:r>
            <w:r w:rsidRPr="00E628DB">
              <w:rPr>
                <w:rFonts w:cs="Arial"/>
              </w:rPr>
              <w:t>,</w:t>
            </w:r>
          </w:p>
          <w:p w:rsidR="00213566" w:rsidRDefault="00213566" w:rsidP="00BB04F8">
            <w:pPr>
              <w:spacing w:line="240" w:lineRule="auto"/>
            </w:pPr>
            <w:r w:rsidRPr="00E628DB">
              <w:rPr>
                <w:rFonts w:cs="Arial"/>
              </w:rPr>
              <w:t xml:space="preserve">Liviu Filip                          </w:t>
            </w:r>
          </w:p>
        </w:tc>
        <w:tc>
          <w:tcPr>
            <w:tcW w:w="4489" w:type="dxa"/>
            <w:shd w:val="clear" w:color="auto" w:fill="auto"/>
          </w:tcPr>
          <w:p w:rsidR="00213566" w:rsidRDefault="00213566" w:rsidP="00BB04F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Inspector superior, </w:t>
            </w:r>
          </w:p>
          <w:p w:rsidR="00213566" w:rsidRDefault="00213566" w:rsidP="00BB04F8">
            <w:pPr>
              <w:jc w:val="center"/>
            </w:pPr>
            <w:r>
              <w:rPr>
                <w:rFonts w:cs="Arial"/>
              </w:rPr>
              <w:t xml:space="preserve">Andrea Nuszbaum </w:t>
            </w:r>
          </w:p>
        </w:tc>
      </w:tr>
    </w:tbl>
    <w:p w:rsidR="00F617EF" w:rsidRDefault="00F617EF" w:rsidP="001E6BF0"/>
    <w:p w:rsidR="00617671" w:rsidRDefault="00617671" w:rsidP="001E6BF0"/>
    <w:p w:rsidR="00617671" w:rsidRDefault="00617671" w:rsidP="001E6BF0"/>
    <w:p w:rsidR="00617671" w:rsidRDefault="00617671" w:rsidP="001E6BF0"/>
    <w:p w:rsidR="00E26A9A" w:rsidRPr="00D76ECA" w:rsidRDefault="00E26A9A" w:rsidP="001E6BF0">
      <w:pPr>
        <w:rPr>
          <w:lang w:val="en-US"/>
        </w:rPr>
      </w:pPr>
    </w:p>
    <w:sectPr w:rsidR="00E26A9A" w:rsidRPr="00D76ECA" w:rsidSect="00851BE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851" w:right="1701" w:bottom="851" w:left="1418" w:header="851" w:footer="112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40DB" w:rsidRDefault="00C240DB">
      <w:r>
        <w:separator/>
      </w:r>
    </w:p>
  </w:endnote>
  <w:endnote w:type="continuationSeparator" w:id="1">
    <w:p w:rsidR="00C240DB" w:rsidRDefault="00C240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643" w:rsidRDefault="003E0643">
    <w:pPr>
      <w:spacing w:line="240" w:lineRule="auto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1" w:rightFromText="181" w:tblpYSpec="bottom"/>
      <w:tblOverlap w:val="never"/>
      <w:tblW w:w="9214" w:type="dxa"/>
      <w:tblLayout w:type="fixed"/>
      <w:tblCellMar>
        <w:left w:w="0" w:type="dxa"/>
        <w:right w:w="0" w:type="dxa"/>
      </w:tblCellMar>
      <w:tblLook w:val="0400"/>
    </w:tblPr>
    <w:tblGrid>
      <w:gridCol w:w="4962"/>
      <w:gridCol w:w="4252"/>
    </w:tblGrid>
    <w:tr w:rsidR="00A83B03" w:rsidRPr="00A83B03" w:rsidTr="00293B91">
      <w:trPr>
        <w:cantSplit/>
        <w:trHeight w:hRule="exact" w:val="227"/>
      </w:trPr>
      <w:tc>
        <w:tcPr>
          <w:tcW w:w="4962" w:type="dxa"/>
          <w:shd w:val="clear" w:color="auto" w:fill="auto"/>
          <w:noWrap/>
          <w:vAlign w:val="bottom"/>
        </w:tcPr>
        <w:p w:rsidR="000A2028" w:rsidRDefault="000A2028" w:rsidP="00F24475"/>
      </w:tc>
      <w:tc>
        <w:tcPr>
          <w:tcW w:w="4252" w:type="dxa"/>
          <w:shd w:val="clear" w:color="auto" w:fill="auto"/>
          <w:noWrap/>
          <w:vAlign w:val="bottom"/>
        </w:tcPr>
        <w:p w:rsidR="000A2028" w:rsidRPr="00042A44" w:rsidRDefault="00293B91" w:rsidP="002905C1">
          <w:pPr>
            <w:pStyle w:val="Footerspecial"/>
            <w:ind w:left="-3"/>
          </w:pPr>
          <w:r>
            <w:t>Întocmit</w:t>
          </w:r>
          <w:r w:rsidR="000A2028" w:rsidRPr="00042A44">
            <w:t xml:space="preserve"> / </w:t>
          </w:r>
          <w:r w:rsidR="002905C1">
            <w:t>Andrea Nuszbaum</w:t>
          </w:r>
          <w:r w:rsidR="000A2028" w:rsidRPr="00042A44">
            <w:t xml:space="preserve"> / </w:t>
          </w:r>
        </w:p>
      </w:tc>
    </w:tr>
  </w:tbl>
  <w:p w:rsidR="00700CA1" w:rsidRPr="000A2028" w:rsidRDefault="002905C1" w:rsidP="000A2028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174625</wp:posOffset>
          </wp:positionV>
          <wp:extent cx="2782570" cy="149860"/>
          <wp:effectExtent l="19050" t="0" r="0" b="0"/>
          <wp:wrapNone/>
          <wp:docPr id="27" name="Picture 13" descr="E:\Documents\BaiaMare\romania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:\Documents\BaiaMare\romania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2570" cy="149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1" w:rightFromText="181" w:tblpYSpec="bottom"/>
      <w:tblOverlap w:val="never"/>
      <w:tblW w:w="9072" w:type="dxa"/>
      <w:tblLayout w:type="fixed"/>
      <w:tblCellMar>
        <w:left w:w="0" w:type="dxa"/>
        <w:right w:w="0" w:type="dxa"/>
      </w:tblCellMar>
      <w:tblLook w:val="0400"/>
    </w:tblPr>
    <w:tblGrid>
      <w:gridCol w:w="4820"/>
      <w:gridCol w:w="4252"/>
    </w:tblGrid>
    <w:tr w:rsidR="004D15C6" w:rsidTr="00293B91">
      <w:trPr>
        <w:cantSplit/>
        <w:trHeight w:hRule="exact" w:val="227"/>
      </w:trPr>
      <w:tc>
        <w:tcPr>
          <w:tcW w:w="4820" w:type="dxa"/>
          <w:shd w:val="clear" w:color="auto" w:fill="auto"/>
          <w:noWrap/>
          <w:vAlign w:val="bottom"/>
        </w:tcPr>
        <w:p w:rsidR="004D15C6" w:rsidRDefault="004D15C6" w:rsidP="00321351"/>
      </w:tc>
      <w:tc>
        <w:tcPr>
          <w:tcW w:w="4252" w:type="dxa"/>
          <w:shd w:val="clear" w:color="auto" w:fill="auto"/>
          <w:noWrap/>
          <w:vAlign w:val="bottom"/>
        </w:tcPr>
        <w:p w:rsidR="004D15C6" w:rsidRPr="00042A44" w:rsidRDefault="00293B91" w:rsidP="005B5703">
          <w:pPr>
            <w:pStyle w:val="Footerspecial"/>
            <w:ind w:left="4"/>
          </w:pPr>
          <w:r>
            <w:t>Întocmit</w:t>
          </w:r>
          <w:r w:rsidR="004D15C6" w:rsidRPr="00042A44">
            <w:t xml:space="preserve"> / </w:t>
          </w:r>
          <w:r w:rsidR="005B5703">
            <w:t>Andrea Nuszbaum /</w:t>
          </w:r>
        </w:p>
      </w:tc>
    </w:tr>
  </w:tbl>
  <w:p w:rsidR="004D15C6" w:rsidRPr="004D15C6" w:rsidRDefault="002905C1" w:rsidP="004D15C6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-5715</wp:posOffset>
          </wp:positionH>
          <wp:positionV relativeFrom="paragraph">
            <wp:posOffset>177165</wp:posOffset>
          </wp:positionV>
          <wp:extent cx="2782570" cy="149860"/>
          <wp:effectExtent l="19050" t="0" r="0" b="0"/>
          <wp:wrapNone/>
          <wp:docPr id="25" name="Picture 13" descr="E:\Documents\BaiaMare\romania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:\Documents\BaiaMare\romania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2570" cy="149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40DB" w:rsidRDefault="00C240DB">
      <w:r>
        <w:separator/>
      </w:r>
    </w:p>
  </w:footnote>
  <w:footnote w:type="continuationSeparator" w:id="1">
    <w:p w:rsidR="00C240DB" w:rsidRDefault="00C240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643" w:rsidRDefault="003E0643">
    <w:pPr>
      <w:spacing w:line="240" w:lineRule="aut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9A" w:rsidRDefault="00A26B93" w:rsidP="00AA27A2">
    <w:pPr>
      <w:pStyle w:val="Header"/>
      <w:jc w:val="center"/>
      <w:rPr>
        <w:noProof/>
      </w:rPr>
    </w:pPr>
    <w:r>
      <w:fldChar w:fldCharType="begin"/>
    </w:r>
    <w:r w:rsidR="00C079F8">
      <w:instrText xml:space="preserve"> PAGE   \* MERGEFORMAT </w:instrText>
    </w:r>
    <w:r>
      <w:fldChar w:fldCharType="separate"/>
    </w:r>
    <w:r w:rsidR="007C0C53">
      <w:rPr>
        <w:noProof/>
      </w:rPr>
      <w:t>2</w:t>
    </w:r>
    <w:r>
      <w:rPr>
        <w:noProof/>
      </w:rPr>
      <w:fldChar w:fldCharType="end"/>
    </w:r>
  </w:p>
  <w:p w:rsidR="00AF5B0A" w:rsidRDefault="00AF5B0A">
    <w:pPr>
      <w:pStyle w:val="Header"/>
      <w:rPr>
        <w:sz w:val="16"/>
        <w:szCs w:val="16"/>
        <w:lang w:val="en-US"/>
      </w:rPr>
    </w:pPr>
  </w:p>
  <w:p w:rsidR="00AA27A2" w:rsidRPr="007E5BFC" w:rsidRDefault="00A26B93">
    <w:pPr>
      <w:pStyle w:val="Header"/>
      <w:rPr>
        <w:sz w:val="16"/>
        <w:szCs w:val="16"/>
        <w:lang w:val="en-US"/>
      </w:rPr>
    </w:pPr>
    <w:r w:rsidRPr="00A26B93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1026" type="#_x0000_t32" style="position:absolute;margin-left:70.7pt;margin-top:61.8pt;width:437.35pt;height:0;flip:x;z-index:251656192;visibility:visible;mso-width-percent:1000;mso-wrap-distance-top:-3e-5mm;mso-wrap-distance-bottom:-3e-5mm;mso-position-horizontal-relative:page;mso-position-vertical-relative:page;mso-width-percent:100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" strokeweight=".25pt">
          <w10:wrap anchorx="page" anchory="page"/>
          <w10:anchorlock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9A" w:rsidRPr="008823A4" w:rsidRDefault="00A26B93" w:rsidP="00A937DD">
    <w:pPr>
      <w:pStyle w:val="Header"/>
      <w:tabs>
        <w:tab w:val="clear" w:pos="4536"/>
        <w:tab w:val="left" w:pos="3850"/>
        <w:tab w:val="center" w:pos="5720"/>
      </w:tabs>
      <w:jc w:val="both"/>
      <w:rPr>
        <w:rFonts w:cs="Arial"/>
        <w:sz w:val="16"/>
        <w:szCs w:val="16"/>
      </w:rPr>
    </w:pPr>
    <w:r w:rsidRPr="00A26B93">
      <w:rPr>
        <w:noProof/>
      </w:rPr>
      <w:pict>
        <v:group id="Group 30" o:spid="_x0000_s1029" style="position:absolute;left:0;text-align:left;margin-left:0;margin-top:42.55pt;width:479.05pt;height:139.05pt;z-index:-251657216;mso-position-horizontal:left;mso-position-vertical-relative:page" coordorigin="1418,851" coordsize="9581,278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8" o:spid="_x0000_s1027" type="#_x0000_t75" style="position:absolute;left:1418;top:851;width:9074;height:27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29" o:spid="_x0000_s1028" type="#_x0000_t202" style="position:absolute;left:5160;top:1418;width:5839;height:16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" filled="f" stroked="f">
            <o:lock v:ext="edit" aspectratio="t"/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927"/>
                    <w:gridCol w:w="2927"/>
                  </w:tblGrid>
                  <w:tr w:rsidR="00D033BA">
                    <w:trPr>
                      <w:trHeight w:hRule="exact" w:val="244"/>
                    </w:trPr>
                    <w:tc>
                      <w:tcPr>
                        <w:tcW w:w="5854" w:type="dxa"/>
                        <w:gridSpan w:val="2"/>
                        <w:shd w:val="clear" w:color="auto" w:fill="auto"/>
                        <w:noWrap/>
                      </w:tcPr>
                      <w:p w:rsidR="00D033BA" w:rsidRDefault="00293B91">
                        <w:pPr>
                          <w:spacing w:line="240" w:lineRule="exact"/>
                          <w:rPr>
                            <w:rFonts w:cs="Arial"/>
                            <w:spacing w:val="0"/>
                          </w:rPr>
                        </w:pPr>
                        <w:r w:rsidRPr="001E5B1C">
                          <w:rPr>
                            <w:rFonts w:cs="Arial"/>
                            <w:spacing w:val="0"/>
                          </w:rPr>
                          <w:t xml:space="preserve">DIRECŢIA </w:t>
                        </w:r>
                        <w:r w:rsidRPr="00D92792">
                          <w:rPr>
                            <w:rFonts w:cs="Arial"/>
                            <w:spacing w:val="0"/>
                          </w:rPr>
                          <w:t>GENERAL</w:t>
                        </w:r>
                        <w:r>
                          <w:rPr>
                            <w:rFonts w:cs="Arial"/>
                            <w:spacing w:val="0"/>
                          </w:rPr>
                          <w:t>Ă</w:t>
                        </w:r>
                        <w:r w:rsidR="00D25B19">
                          <w:rPr>
                            <w:rFonts w:cs="Arial"/>
                            <w:spacing w:val="0"/>
                          </w:rPr>
                          <w:t xml:space="preserve"> </w:t>
                        </w:r>
                        <w:r w:rsidRPr="000B214C">
                          <w:rPr>
                            <w:rFonts w:cs="Arial"/>
                            <w:spacing w:val="0"/>
                          </w:rPr>
                          <w:t>UTILIT</w:t>
                        </w:r>
                        <w:r>
                          <w:rPr>
                            <w:rFonts w:cs="Arial"/>
                            <w:spacing w:val="0"/>
                          </w:rPr>
                          <w:t>ĂŢ</w:t>
                        </w:r>
                        <w:r w:rsidRPr="000B214C">
                          <w:rPr>
                            <w:rFonts w:cs="Arial"/>
                            <w:spacing w:val="0"/>
                          </w:rPr>
                          <w:t>I</w:t>
                        </w:r>
                        <w:r>
                          <w:rPr>
                            <w:rFonts w:cs="Arial"/>
                            <w:spacing w:val="0"/>
                          </w:rPr>
                          <w:t xml:space="preserve"> ȘI INVESTIȚII</w:t>
                        </w:r>
                      </w:p>
                    </w:tc>
                  </w:tr>
                  <w:tr w:rsidR="00D033BA">
                    <w:trPr>
                      <w:trHeight w:hRule="exact" w:val="244"/>
                    </w:trPr>
                    <w:tc>
                      <w:tcPr>
                        <w:tcW w:w="5854" w:type="dxa"/>
                        <w:gridSpan w:val="2"/>
                        <w:shd w:val="clear" w:color="auto" w:fill="auto"/>
                        <w:noWrap/>
                      </w:tcPr>
                      <w:p w:rsidR="00D033BA" w:rsidRDefault="00D033BA">
                        <w:pPr>
                          <w:spacing w:line="240" w:lineRule="exact"/>
                          <w:rPr>
                            <w:rFonts w:cs="Arial"/>
                            <w:spacing w:val="0"/>
                          </w:rPr>
                        </w:pPr>
                      </w:p>
                    </w:tc>
                  </w:tr>
                  <w:tr w:rsidR="00D033BA">
                    <w:trPr>
                      <w:trHeight w:hRule="exact" w:val="244"/>
                    </w:trPr>
                    <w:tc>
                      <w:tcPr>
                        <w:tcW w:w="5854" w:type="dxa"/>
                        <w:gridSpan w:val="2"/>
                        <w:shd w:val="clear" w:color="auto" w:fill="auto"/>
                        <w:noWrap/>
                      </w:tcPr>
                      <w:p w:rsidR="00D033BA" w:rsidRDefault="00293B91">
                        <w:pPr>
                          <w:spacing w:line="240" w:lineRule="exact"/>
                          <w:rPr>
                            <w:rFonts w:cs="Arial"/>
                            <w:spacing w:val="0"/>
                          </w:rPr>
                        </w:pPr>
                        <w:r>
                          <w:rPr>
                            <w:rFonts w:cs="Arial"/>
                            <w:spacing w:val="0"/>
                          </w:rPr>
                          <w:t>SERVICIUL</w:t>
                        </w:r>
                        <w:r w:rsidR="00D033BA">
                          <w:rPr>
                            <w:rFonts w:cs="Arial"/>
                            <w:spacing w:val="0"/>
                          </w:rPr>
                          <w:t xml:space="preserve"> TRANSPORT PUBLIC ȘI PROTECȚIE CIVILĂ</w:t>
                        </w:r>
                      </w:p>
                    </w:tc>
                  </w:tr>
                  <w:tr w:rsidR="00033435">
                    <w:trPr>
                      <w:trHeight w:hRule="exact" w:val="397"/>
                    </w:trPr>
                    <w:tc>
                      <w:tcPr>
                        <w:tcW w:w="2927" w:type="dxa"/>
                        <w:shd w:val="clear" w:color="auto" w:fill="auto"/>
                        <w:tcMar>
                          <w:top w:w="164" w:type="dxa"/>
                        </w:tcMar>
                      </w:tcPr>
                      <w:p w:rsidR="00033435" w:rsidRPr="00F4672F" w:rsidRDefault="00033435" w:rsidP="001E5B1C">
                        <w:pPr>
                          <w:spacing w:line="240" w:lineRule="exact"/>
                          <w:rPr>
                            <w:spacing w:val="0"/>
                            <w:sz w:val="18"/>
                            <w:szCs w:val="18"/>
                          </w:rPr>
                        </w:pPr>
                        <w:r w:rsidRPr="00F4672F">
                          <w:rPr>
                            <w:spacing w:val="0"/>
                            <w:sz w:val="18"/>
                            <w:szCs w:val="18"/>
                          </w:rPr>
                          <w:t>Str. Gheorghe Şincai 37</w:t>
                        </w:r>
                      </w:p>
                    </w:tc>
                    <w:tc>
                      <w:tcPr>
                        <w:tcW w:w="2927" w:type="dxa"/>
                        <w:shd w:val="clear" w:color="auto" w:fill="auto"/>
                        <w:tcMar>
                          <w:top w:w="164" w:type="dxa"/>
                        </w:tcMar>
                      </w:tcPr>
                      <w:p w:rsidR="00033435" w:rsidRPr="00F4672F" w:rsidRDefault="00033435" w:rsidP="001E5B1C">
                        <w:pPr>
                          <w:spacing w:line="240" w:lineRule="exact"/>
                          <w:rPr>
                            <w:spacing w:val="0"/>
                            <w:sz w:val="18"/>
                            <w:szCs w:val="18"/>
                          </w:rPr>
                        </w:pPr>
                        <w:r w:rsidRPr="00F4672F">
                          <w:rPr>
                            <w:spacing w:val="0"/>
                            <w:sz w:val="18"/>
                            <w:szCs w:val="18"/>
                          </w:rPr>
                          <w:t>Fax</w:t>
                        </w:r>
                        <w:r w:rsidRPr="00F4672F">
                          <w:rPr>
                            <w:spacing w:val="0"/>
                            <w:sz w:val="18"/>
                            <w:szCs w:val="18"/>
                            <w:lang w:val="en-US"/>
                          </w:rPr>
                          <w:t>: +40 262 212 332</w:t>
                        </w:r>
                      </w:p>
                    </w:tc>
                  </w:tr>
                  <w:tr w:rsidR="00033435">
                    <w:trPr>
                      <w:trHeight w:hRule="exact" w:val="244"/>
                    </w:trPr>
                    <w:tc>
                      <w:tcPr>
                        <w:tcW w:w="2927" w:type="dxa"/>
                        <w:shd w:val="clear" w:color="auto" w:fill="auto"/>
                      </w:tcPr>
                      <w:p w:rsidR="00033435" w:rsidRPr="00F4672F" w:rsidRDefault="00033435" w:rsidP="001E5B1C">
                        <w:pPr>
                          <w:spacing w:line="240" w:lineRule="exact"/>
                          <w:rPr>
                            <w:spacing w:val="0"/>
                            <w:sz w:val="18"/>
                            <w:szCs w:val="18"/>
                          </w:rPr>
                        </w:pPr>
                        <w:r w:rsidRPr="00F4672F">
                          <w:rPr>
                            <w:spacing w:val="0"/>
                            <w:sz w:val="18"/>
                            <w:szCs w:val="18"/>
                          </w:rPr>
                          <w:t>430311, Baia Mare, România</w:t>
                        </w:r>
                      </w:p>
                    </w:tc>
                    <w:tc>
                      <w:tcPr>
                        <w:tcW w:w="2927" w:type="dxa"/>
                        <w:shd w:val="clear" w:color="auto" w:fill="auto"/>
                      </w:tcPr>
                      <w:p w:rsidR="00033435" w:rsidRPr="00F4672F" w:rsidRDefault="00033435" w:rsidP="001E5B1C">
                        <w:pPr>
                          <w:spacing w:line="240" w:lineRule="exact"/>
                          <w:rPr>
                            <w:spacing w:val="0"/>
                            <w:sz w:val="18"/>
                            <w:szCs w:val="18"/>
                          </w:rPr>
                        </w:pPr>
                        <w:r w:rsidRPr="00F4672F">
                          <w:rPr>
                            <w:spacing w:val="0"/>
                            <w:sz w:val="18"/>
                            <w:szCs w:val="18"/>
                            <w:lang w:val="en-US"/>
                          </w:rPr>
                          <w:t>Email: primar@baiamare.ro</w:t>
                        </w:r>
                      </w:p>
                    </w:tc>
                  </w:tr>
                  <w:tr w:rsidR="00033435">
                    <w:trPr>
                      <w:trHeight w:hRule="exact" w:val="244"/>
                    </w:trPr>
                    <w:tc>
                      <w:tcPr>
                        <w:tcW w:w="2927" w:type="dxa"/>
                        <w:shd w:val="clear" w:color="auto" w:fill="auto"/>
                      </w:tcPr>
                      <w:p w:rsidR="00033435" w:rsidRPr="00F4672F" w:rsidRDefault="00033435" w:rsidP="00135959">
                        <w:pPr>
                          <w:spacing w:line="240" w:lineRule="exact"/>
                          <w:rPr>
                            <w:spacing w:val="0"/>
                            <w:sz w:val="18"/>
                            <w:szCs w:val="18"/>
                          </w:rPr>
                        </w:pPr>
                        <w:r w:rsidRPr="00F4672F">
                          <w:rPr>
                            <w:spacing w:val="0"/>
                            <w:sz w:val="18"/>
                            <w:szCs w:val="18"/>
                          </w:rPr>
                          <w:t>Telefon: +40 262 21</w:t>
                        </w:r>
                        <w:r w:rsidR="00135959">
                          <w:rPr>
                            <w:spacing w:val="0"/>
                            <w:sz w:val="18"/>
                            <w:szCs w:val="18"/>
                          </w:rPr>
                          <w:t>1001</w:t>
                        </w:r>
                      </w:p>
                    </w:tc>
                    <w:tc>
                      <w:tcPr>
                        <w:tcW w:w="2927" w:type="dxa"/>
                        <w:shd w:val="clear" w:color="auto" w:fill="auto"/>
                      </w:tcPr>
                      <w:p w:rsidR="00033435" w:rsidRPr="00F4672F" w:rsidRDefault="00292D4F" w:rsidP="001E5B1C">
                        <w:pPr>
                          <w:spacing w:line="240" w:lineRule="exact"/>
                          <w:rPr>
                            <w:spacing w:val="0"/>
                            <w:sz w:val="18"/>
                            <w:szCs w:val="18"/>
                          </w:rPr>
                        </w:pPr>
                        <w:r>
                          <w:rPr>
                            <w:spacing w:val="0"/>
                            <w:sz w:val="18"/>
                            <w:szCs w:val="18"/>
                            <w:lang w:val="en-US"/>
                          </w:rPr>
                          <w:t>W</w:t>
                        </w:r>
                        <w:r w:rsidR="00033435" w:rsidRPr="00F4672F">
                          <w:rPr>
                            <w:spacing w:val="0"/>
                            <w:sz w:val="18"/>
                            <w:szCs w:val="18"/>
                            <w:lang w:val="en-US"/>
                          </w:rPr>
                          <w:t>eb: www.baiamare.ro</w:t>
                        </w:r>
                      </w:p>
                    </w:tc>
                  </w:tr>
                </w:tbl>
                <w:p w:rsidR="005F361F" w:rsidRDefault="005F361F"/>
              </w:txbxContent>
            </v:textbox>
          </v:shape>
          <w10:wrap type="square" anchory="pag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AA2D8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D45FF8"/>
    <w:multiLevelType w:val="hybridMultilevel"/>
    <w:tmpl w:val="2206843E"/>
    <w:lvl w:ilvl="0" w:tplc="A432C040">
      <w:start w:val="1"/>
      <w:numFmt w:val="decimal"/>
      <w:suff w:val="space"/>
      <w:lvlText w:val="Art. %1                         "/>
      <w:lvlJc w:val="left"/>
      <w:pPr>
        <w:ind w:left="737" w:hanging="737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77" w:hanging="360"/>
      </w:pPr>
    </w:lvl>
    <w:lvl w:ilvl="2" w:tplc="0418001B" w:tentative="1">
      <w:start w:val="1"/>
      <w:numFmt w:val="lowerRoman"/>
      <w:lvlText w:val="%3."/>
      <w:lvlJc w:val="right"/>
      <w:pPr>
        <w:ind w:left="2897" w:hanging="180"/>
      </w:pPr>
    </w:lvl>
    <w:lvl w:ilvl="3" w:tplc="0418000F" w:tentative="1">
      <w:start w:val="1"/>
      <w:numFmt w:val="decimal"/>
      <w:lvlText w:val="%4."/>
      <w:lvlJc w:val="left"/>
      <w:pPr>
        <w:ind w:left="3617" w:hanging="360"/>
      </w:pPr>
    </w:lvl>
    <w:lvl w:ilvl="4" w:tplc="04180019" w:tentative="1">
      <w:start w:val="1"/>
      <w:numFmt w:val="lowerLetter"/>
      <w:lvlText w:val="%5."/>
      <w:lvlJc w:val="left"/>
      <w:pPr>
        <w:ind w:left="4337" w:hanging="360"/>
      </w:pPr>
    </w:lvl>
    <w:lvl w:ilvl="5" w:tplc="0418001B" w:tentative="1">
      <w:start w:val="1"/>
      <w:numFmt w:val="lowerRoman"/>
      <w:lvlText w:val="%6."/>
      <w:lvlJc w:val="right"/>
      <w:pPr>
        <w:ind w:left="5057" w:hanging="180"/>
      </w:pPr>
    </w:lvl>
    <w:lvl w:ilvl="6" w:tplc="0418000F" w:tentative="1">
      <w:start w:val="1"/>
      <w:numFmt w:val="decimal"/>
      <w:lvlText w:val="%7."/>
      <w:lvlJc w:val="left"/>
      <w:pPr>
        <w:ind w:left="5777" w:hanging="360"/>
      </w:pPr>
    </w:lvl>
    <w:lvl w:ilvl="7" w:tplc="04180019" w:tentative="1">
      <w:start w:val="1"/>
      <w:numFmt w:val="lowerLetter"/>
      <w:lvlText w:val="%8."/>
      <w:lvlJc w:val="left"/>
      <w:pPr>
        <w:ind w:left="6497" w:hanging="360"/>
      </w:pPr>
    </w:lvl>
    <w:lvl w:ilvl="8" w:tplc="0418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2">
    <w:nsid w:val="0A06446C"/>
    <w:multiLevelType w:val="hybridMultilevel"/>
    <w:tmpl w:val="547813EC"/>
    <w:lvl w:ilvl="0" w:tplc="44026BD2">
      <w:start w:val="1"/>
      <w:numFmt w:val="decimal"/>
      <w:lvlText w:val="Art. 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6A3125"/>
    <w:multiLevelType w:val="hybridMultilevel"/>
    <w:tmpl w:val="48D48060"/>
    <w:lvl w:ilvl="0" w:tplc="7BCA5EE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E49F1"/>
    <w:multiLevelType w:val="hybridMultilevel"/>
    <w:tmpl w:val="375E7934"/>
    <w:lvl w:ilvl="0" w:tplc="4570613A">
      <w:start w:val="1"/>
      <w:numFmt w:val="decimal"/>
      <w:pStyle w:val="ARTICOLE"/>
      <w:lvlText w:val="Art. 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7120AE"/>
    <w:multiLevelType w:val="hybridMultilevel"/>
    <w:tmpl w:val="FF561FA4"/>
    <w:lvl w:ilvl="0" w:tplc="37FAE094">
      <w:start w:val="1"/>
      <w:numFmt w:val="decimal"/>
      <w:pStyle w:val="NUMEROTARE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F6D13"/>
    <w:multiLevelType w:val="hybridMultilevel"/>
    <w:tmpl w:val="839EA354"/>
    <w:lvl w:ilvl="0" w:tplc="44026BD2">
      <w:start w:val="1"/>
      <w:numFmt w:val="decimal"/>
      <w:lvlText w:val="Art. 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A20582"/>
    <w:multiLevelType w:val="hybridMultilevel"/>
    <w:tmpl w:val="06A2EB22"/>
    <w:lvl w:ilvl="0" w:tplc="F17263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AD5272"/>
    <w:multiLevelType w:val="hybridMultilevel"/>
    <w:tmpl w:val="64C4347C"/>
    <w:lvl w:ilvl="0" w:tplc="747E9D9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BC3CB7"/>
    <w:multiLevelType w:val="hybridMultilevel"/>
    <w:tmpl w:val="D9A40C28"/>
    <w:lvl w:ilvl="0" w:tplc="B48290B4">
      <w:start w:val="1"/>
      <w:numFmt w:val="decimal"/>
      <w:lvlText w:val="Art. 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B72281"/>
    <w:multiLevelType w:val="hybridMultilevel"/>
    <w:tmpl w:val="F3E085D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CD2B1D"/>
    <w:multiLevelType w:val="multilevel"/>
    <w:tmpl w:val="0418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59402FD6"/>
    <w:multiLevelType w:val="hybridMultilevel"/>
    <w:tmpl w:val="079C52B4"/>
    <w:lvl w:ilvl="0" w:tplc="526EC534">
      <w:start w:val="1"/>
      <w:numFmt w:val="decimal"/>
      <w:pStyle w:val="Articleslist"/>
      <w:lvlText w:val="Art. %1"/>
      <w:lvlJc w:val="left"/>
      <w:pPr>
        <w:ind w:left="737" w:hanging="737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C0051A"/>
    <w:multiLevelType w:val="hybridMultilevel"/>
    <w:tmpl w:val="1D0CBF08"/>
    <w:lvl w:ilvl="0" w:tplc="402437A4">
      <w:start w:val="1"/>
      <w:numFmt w:val="bullet"/>
      <w:pStyle w:val="LISTA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B1553C"/>
    <w:multiLevelType w:val="hybridMultilevel"/>
    <w:tmpl w:val="5F7EE674"/>
    <w:lvl w:ilvl="0" w:tplc="04180011">
      <w:start w:val="1"/>
      <w:numFmt w:val="decimal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D60BEF"/>
    <w:multiLevelType w:val="hybridMultilevel"/>
    <w:tmpl w:val="0EBEDA62"/>
    <w:lvl w:ilvl="0" w:tplc="B48290B4">
      <w:start w:val="1"/>
      <w:numFmt w:val="decimal"/>
      <w:lvlText w:val="Art. 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B62C8C"/>
    <w:multiLevelType w:val="hybridMultilevel"/>
    <w:tmpl w:val="555E89A8"/>
    <w:lvl w:ilvl="0" w:tplc="44026BD2">
      <w:start w:val="1"/>
      <w:numFmt w:val="decimal"/>
      <w:lvlText w:val="Art. 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643AD4"/>
    <w:multiLevelType w:val="hybridMultilevel"/>
    <w:tmpl w:val="36BE9F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1C6A27"/>
    <w:multiLevelType w:val="hybridMultilevel"/>
    <w:tmpl w:val="0EB6DEAC"/>
    <w:lvl w:ilvl="0" w:tplc="E7540130">
      <w:start w:val="1"/>
      <w:numFmt w:val="decimal"/>
      <w:lvlText w:val="Art. 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6"/>
  </w:num>
  <w:num w:numId="4">
    <w:abstractNumId w:val="13"/>
  </w:num>
  <w:num w:numId="5">
    <w:abstractNumId w:val="1"/>
  </w:num>
  <w:num w:numId="6">
    <w:abstractNumId w:val="0"/>
  </w:num>
  <w:num w:numId="7">
    <w:abstractNumId w:val="14"/>
  </w:num>
  <w:num w:numId="8">
    <w:abstractNumId w:val="6"/>
  </w:num>
  <w:num w:numId="9">
    <w:abstractNumId w:val="11"/>
  </w:num>
  <w:num w:numId="10">
    <w:abstractNumId w:val="12"/>
  </w:num>
  <w:num w:numId="11">
    <w:abstractNumId w:val="2"/>
  </w:num>
  <w:num w:numId="12">
    <w:abstractNumId w:val="15"/>
  </w:num>
  <w:num w:numId="13">
    <w:abstractNumId w:val="9"/>
  </w:num>
  <w:num w:numId="14">
    <w:abstractNumId w:val="18"/>
  </w:num>
  <w:num w:numId="15">
    <w:abstractNumId w:val="4"/>
  </w:num>
  <w:num w:numId="16">
    <w:abstractNumId w:val="5"/>
  </w:num>
  <w:num w:numId="17">
    <w:abstractNumId w:val="17"/>
  </w:num>
  <w:num w:numId="18">
    <w:abstractNumId w:val="7"/>
  </w:num>
  <w:num w:numId="19">
    <w:abstractNumId w:val="8"/>
  </w:num>
  <w:num w:numId="20">
    <w:abstractNumId w:val="13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styleLockTheme/>
  <w:styleLockQFSet/>
  <w:defaultTabStop w:val="57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6" style="mso-position-horizontal-relative:margin;mso-position-vertical-relative:inner-margin-area" fill="f" fillcolor="white" stroke="f">
      <v:fill color="white" on="f"/>
      <v:stroke on="f"/>
    </o:shapedefaults>
    <o:shapelayout v:ext="edit">
      <o:idmap v:ext="edit" data="1"/>
      <o:rules v:ext="edit">
        <o:r id="V:Rule2" type="connector" idref="#AutoShape 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251B7"/>
    <w:rsid w:val="00020662"/>
    <w:rsid w:val="000241F1"/>
    <w:rsid w:val="00033435"/>
    <w:rsid w:val="00042A44"/>
    <w:rsid w:val="00056D56"/>
    <w:rsid w:val="0007207E"/>
    <w:rsid w:val="00090DC5"/>
    <w:rsid w:val="00096B5E"/>
    <w:rsid w:val="000A2028"/>
    <w:rsid w:val="000A53FC"/>
    <w:rsid w:val="000B10E6"/>
    <w:rsid w:val="000B214C"/>
    <w:rsid w:val="000B3E85"/>
    <w:rsid w:val="000B7F3C"/>
    <w:rsid w:val="000C2C9C"/>
    <w:rsid w:val="000F5DAD"/>
    <w:rsid w:val="00105E26"/>
    <w:rsid w:val="001069D8"/>
    <w:rsid w:val="00106B0F"/>
    <w:rsid w:val="00114291"/>
    <w:rsid w:val="00135959"/>
    <w:rsid w:val="0013696A"/>
    <w:rsid w:val="00151143"/>
    <w:rsid w:val="00185F50"/>
    <w:rsid w:val="0018619B"/>
    <w:rsid w:val="00190795"/>
    <w:rsid w:val="001A4078"/>
    <w:rsid w:val="001A79B0"/>
    <w:rsid w:val="001B0311"/>
    <w:rsid w:val="001B6652"/>
    <w:rsid w:val="001C00CF"/>
    <w:rsid w:val="001C05B5"/>
    <w:rsid w:val="001C73F8"/>
    <w:rsid w:val="001D05EB"/>
    <w:rsid w:val="001E3108"/>
    <w:rsid w:val="001E466B"/>
    <w:rsid w:val="001E5B1C"/>
    <w:rsid w:val="001E6BF0"/>
    <w:rsid w:val="001E743B"/>
    <w:rsid w:val="001F6C3D"/>
    <w:rsid w:val="00210CD0"/>
    <w:rsid w:val="00213566"/>
    <w:rsid w:val="002148ED"/>
    <w:rsid w:val="002231FE"/>
    <w:rsid w:val="00244310"/>
    <w:rsid w:val="0024641D"/>
    <w:rsid w:val="00247625"/>
    <w:rsid w:val="00252AEE"/>
    <w:rsid w:val="00270583"/>
    <w:rsid w:val="00280F2E"/>
    <w:rsid w:val="002905C1"/>
    <w:rsid w:val="00291F19"/>
    <w:rsid w:val="00292D4F"/>
    <w:rsid w:val="00293B91"/>
    <w:rsid w:val="00293EAA"/>
    <w:rsid w:val="002B0C4C"/>
    <w:rsid w:val="002B0FBF"/>
    <w:rsid w:val="002B568D"/>
    <w:rsid w:val="003029B0"/>
    <w:rsid w:val="00305049"/>
    <w:rsid w:val="00315207"/>
    <w:rsid w:val="00321351"/>
    <w:rsid w:val="003270C4"/>
    <w:rsid w:val="00336EFB"/>
    <w:rsid w:val="003400D7"/>
    <w:rsid w:val="003539AA"/>
    <w:rsid w:val="003A01E5"/>
    <w:rsid w:val="003A5D8A"/>
    <w:rsid w:val="003A6B9C"/>
    <w:rsid w:val="003B0FFE"/>
    <w:rsid w:val="003C387F"/>
    <w:rsid w:val="003E0643"/>
    <w:rsid w:val="00414AAA"/>
    <w:rsid w:val="00426463"/>
    <w:rsid w:val="00442B76"/>
    <w:rsid w:val="00482DB7"/>
    <w:rsid w:val="00487613"/>
    <w:rsid w:val="004D15C6"/>
    <w:rsid w:val="004D4075"/>
    <w:rsid w:val="004D6200"/>
    <w:rsid w:val="004F3847"/>
    <w:rsid w:val="00527924"/>
    <w:rsid w:val="00536E6F"/>
    <w:rsid w:val="005454AC"/>
    <w:rsid w:val="00546DC2"/>
    <w:rsid w:val="0056386D"/>
    <w:rsid w:val="00576B6B"/>
    <w:rsid w:val="00583087"/>
    <w:rsid w:val="0058392F"/>
    <w:rsid w:val="0059419E"/>
    <w:rsid w:val="00596313"/>
    <w:rsid w:val="005A1E4C"/>
    <w:rsid w:val="005A2861"/>
    <w:rsid w:val="005B278B"/>
    <w:rsid w:val="005B3993"/>
    <w:rsid w:val="005B5703"/>
    <w:rsid w:val="005B5B25"/>
    <w:rsid w:val="005B5BAE"/>
    <w:rsid w:val="005F361F"/>
    <w:rsid w:val="006031BD"/>
    <w:rsid w:val="006149BC"/>
    <w:rsid w:val="00617671"/>
    <w:rsid w:val="00620111"/>
    <w:rsid w:val="006251B7"/>
    <w:rsid w:val="0063235F"/>
    <w:rsid w:val="006340C2"/>
    <w:rsid w:val="0068056D"/>
    <w:rsid w:val="00694BA3"/>
    <w:rsid w:val="006951EB"/>
    <w:rsid w:val="006C2733"/>
    <w:rsid w:val="006D06C6"/>
    <w:rsid w:val="00700C3D"/>
    <w:rsid w:val="00700CA1"/>
    <w:rsid w:val="0071132C"/>
    <w:rsid w:val="00725209"/>
    <w:rsid w:val="00732AA3"/>
    <w:rsid w:val="0073464F"/>
    <w:rsid w:val="007444A8"/>
    <w:rsid w:val="007554EF"/>
    <w:rsid w:val="007915F6"/>
    <w:rsid w:val="00797752"/>
    <w:rsid w:val="007C0C53"/>
    <w:rsid w:val="007C6D23"/>
    <w:rsid w:val="007E5BFC"/>
    <w:rsid w:val="007F4B6B"/>
    <w:rsid w:val="00811CCA"/>
    <w:rsid w:val="00816768"/>
    <w:rsid w:val="00826EEA"/>
    <w:rsid w:val="0083393F"/>
    <w:rsid w:val="0083595E"/>
    <w:rsid w:val="00835962"/>
    <w:rsid w:val="00840B6C"/>
    <w:rsid w:val="00843F3A"/>
    <w:rsid w:val="00851BED"/>
    <w:rsid w:val="008823A4"/>
    <w:rsid w:val="00882C74"/>
    <w:rsid w:val="008975AC"/>
    <w:rsid w:val="008A05EF"/>
    <w:rsid w:val="008B4FED"/>
    <w:rsid w:val="008B7B41"/>
    <w:rsid w:val="008C2EE1"/>
    <w:rsid w:val="008C30C5"/>
    <w:rsid w:val="008E1972"/>
    <w:rsid w:val="008F5874"/>
    <w:rsid w:val="009018CB"/>
    <w:rsid w:val="009112DA"/>
    <w:rsid w:val="00941444"/>
    <w:rsid w:val="0095414E"/>
    <w:rsid w:val="009658E1"/>
    <w:rsid w:val="00993653"/>
    <w:rsid w:val="009B1C22"/>
    <w:rsid w:val="009B229A"/>
    <w:rsid w:val="009B6035"/>
    <w:rsid w:val="009C6454"/>
    <w:rsid w:val="009F212D"/>
    <w:rsid w:val="00A112EB"/>
    <w:rsid w:val="00A26B93"/>
    <w:rsid w:val="00A319C0"/>
    <w:rsid w:val="00A371DE"/>
    <w:rsid w:val="00A60D72"/>
    <w:rsid w:val="00A62AE6"/>
    <w:rsid w:val="00A66F77"/>
    <w:rsid w:val="00A70088"/>
    <w:rsid w:val="00A75B63"/>
    <w:rsid w:val="00A83B03"/>
    <w:rsid w:val="00A937DD"/>
    <w:rsid w:val="00A965FC"/>
    <w:rsid w:val="00AA27A2"/>
    <w:rsid w:val="00AA2CDD"/>
    <w:rsid w:val="00AA4FDA"/>
    <w:rsid w:val="00AB6B4C"/>
    <w:rsid w:val="00AC442B"/>
    <w:rsid w:val="00AE08CB"/>
    <w:rsid w:val="00AE1903"/>
    <w:rsid w:val="00AF5B0A"/>
    <w:rsid w:val="00B00237"/>
    <w:rsid w:val="00B021F1"/>
    <w:rsid w:val="00B02994"/>
    <w:rsid w:val="00B04303"/>
    <w:rsid w:val="00B114C9"/>
    <w:rsid w:val="00B120F1"/>
    <w:rsid w:val="00B12FA4"/>
    <w:rsid w:val="00B25C79"/>
    <w:rsid w:val="00B40B98"/>
    <w:rsid w:val="00B4769F"/>
    <w:rsid w:val="00B64440"/>
    <w:rsid w:val="00B76E45"/>
    <w:rsid w:val="00B8740D"/>
    <w:rsid w:val="00BA1AC8"/>
    <w:rsid w:val="00BB00EF"/>
    <w:rsid w:val="00BC226D"/>
    <w:rsid w:val="00BE0FBD"/>
    <w:rsid w:val="00C061D3"/>
    <w:rsid w:val="00C079F8"/>
    <w:rsid w:val="00C1754F"/>
    <w:rsid w:val="00C2214C"/>
    <w:rsid w:val="00C240DB"/>
    <w:rsid w:val="00C31561"/>
    <w:rsid w:val="00C31C7F"/>
    <w:rsid w:val="00C34AA8"/>
    <w:rsid w:val="00C45EA7"/>
    <w:rsid w:val="00C609A1"/>
    <w:rsid w:val="00C824BA"/>
    <w:rsid w:val="00C86A83"/>
    <w:rsid w:val="00CA7A9A"/>
    <w:rsid w:val="00CB347A"/>
    <w:rsid w:val="00CB5E59"/>
    <w:rsid w:val="00CC40B6"/>
    <w:rsid w:val="00CC4B49"/>
    <w:rsid w:val="00CD1A1E"/>
    <w:rsid w:val="00CF0517"/>
    <w:rsid w:val="00CF7BA5"/>
    <w:rsid w:val="00D033BA"/>
    <w:rsid w:val="00D058C1"/>
    <w:rsid w:val="00D25B19"/>
    <w:rsid w:val="00D7694A"/>
    <w:rsid w:val="00D76ECA"/>
    <w:rsid w:val="00D90DA2"/>
    <w:rsid w:val="00D92792"/>
    <w:rsid w:val="00D9605B"/>
    <w:rsid w:val="00DB1C37"/>
    <w:rsid w:val="00DB1E3C"/>
    <w:rsid w:val="00DC62F4"/>
    <w:rsid w:val="00DC7733"/>
    <w:rsid w:val="00DD007F"/>
    <w:rsid w:val="00DF7953"/>
    <w:rsid w:val="00E11DE0"/>
    <w:rsid w:val="00E26A9A"/>
    <w:rsid w:val="00E27BFA"/>
    <w:rsid w:val="00E50138"/>
    <w:rsid w:val="00E548E8"/>
    <w:rsid w:val="00E6623F"/>
    <w:rsid w:val="00E7478B"/>
    <w:rsid w:val="00E93E75"/>
    <w:rsid w:val="00EA5B8F"/>
    <w:rsid w:val="00EB1804"/>
    <w:rsid w:val="00EB699B"/>
    <w:rsid w:val="00ED0B55"/>
    <w:rsid w:val="00ED451B"/>
    <w:rsid w:val="00EE4B43"/>
    <w:rsid w:val="00EF2386"/>
    <w:rsid w:val="00F24475"/>
    <w:rsid w:val="00F27D71"/>
    <w:rsid w:val="00F30992"/>
    <w:rsid w:val="00F430BE"/>
    <w:rsid w:val="00F4672F"/>
    <w:rsid w:val="00F52881"/>
    <w:rsid w:val="00F57A9F"/>
    <w:rsid w:val="00F617EF"/>
    <w:rsid w:val="00F817D1"/>
    <w:rsid w:val="00F90FB6"/>
    <w:rsid w:val="00F97842"/>
    <w:rsid w:val="00FA750F"/>
    <w:rsid w:val="00FB094D"/>
    <w:rsid w:val="00FB17DF"/>
    <w:rsid w:val="00FB74E5"/>
    <w:rsid w:val="00FD6D53"/>
    <w:rsid w:val="00FE0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style="mso-position-horizontal-relative:margin;mso-position-vertical-relative:inner-margin-area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locked="0" w:uiPriority="99"/>
    <w:lsdException w:name="footer" w:locked="0" w:uiPriority="99"/>
    <w:lsdException w:name="caption" w:semiHidden="1" w:unhideWhenUsed="1" w:qFormat="1"/>
    <w:lsdException w:name="Title" w:qFormat="1"/>
    <w:lsdException w:name="Default Paragraph Font" w:locked="0"/>
    <w:lsdException w:name="Subtitle" w:qFormat="1"/>
    <w:lsdException w:name="Hyperlink" w:locked="0"/>
    <w:lsdException w:name="Strong" w:qFormat="1"/>
    <w:lsdException w:name="Emphasis" w:qFormat="1"/>
    <w:lsdException w:name="HTML Top of Form" w:locked="0"/>
    <w:lsdException w:name="HTML Bottom of Form" w:locked="0"/>
    <w:lsdException w:name="Normal Table" w:locked="0" w:semiHidden="1" w:unhideWhenUsed="1"/>
    <w:lsdException w:name="No List" w:locked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/>
    <w:lsdException w:name="Table Grid" w:uiPriority="59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3029B0"/>
    <w:pPr>
      <w:spacing w:line="260" w:lineRule="exact"/>
    </w:pPr>
    <w:rPr>
      <w:spacing w:val="4"/>
      <w:kern w:val="2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2B568D"/>
    <w:pPr>
      <w:tabs>
        <w:tab w:val="center" w:pos="4536"/>
        <w:tab w:val="right" w:pos="9072"/>
      </w:tabs>
    </w:pPr>
    <w:rPr>
      <w:spacing w:val="0"/>
      <w:kern w:val="0"/>
      <w:szCs w:val="24"/>
    </w:rPr>
  </w:style>
  <w:style w:type="paragraph" w:styleId="Footer">
    <w:name w:val="footer"/>
    <w:basedOn w:val="Normal"/>
    <w:link w:val="FooterChar"/>
    <w:uiPriority w:val="99"/>
    <w:locked/>
    <w:rsid w:val="002B568D"/>
    <w:pPr>
      <w:tabs>
        <w:tab w:val="center" w:pos="4536"/>
        <w:tab w:val="right" w:pos="9072"/>
      </w:tabs>
    </w:pPr>
    <w:rPr>
      <w:spacing w:val="0"/>
      <w:kern w:val="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B00237"/>
    <w:rPr>
      <w:rFonts w:ascii="Tahoma" w:hAnsi="Tahoma"/>
      <w:spacing w:val="0"/>
      <w:kern w:val="0"/>
      <w:sz w:val="16"/>
      <w:szCs w:val="16"/>
    </w:rPr>
  </w:style>
  <w:style w:type="character" w:customStyle="1" w:styleId="BalloonTextChar">
    <w:name w:val="Balloon Text Char"/>
    <w:link w:val="BalloonText"/>
    <w:rsid w:val="00B00237"/>
    <w:rPr>
      <w:rFonts w:ascii="Tahoma" w:hAnsi="Tahoma" w:cs="Tahoma"/>
      <w:sz w:val="16"/>
      <w:szCs w:val="16"/>
    </w:rPr>
  </w:style>
  <w:style w:type="character" w:styleId="Hyperlink">
    <w:name w:val="Hyperlink"/>
    <w:locked/>
    <w:rsid w:val="00B00237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8E1972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locked/>
    <w:rsid w:val="000B3E85"/>
    <w:pPr>
      <w:ind w:left="720"/>
      <w:contextualSpacing/>
    </w:pPr>
  </w:style>
  <w:style w:type="paragraph" w:customStyle="1" w:styleId="LISTA">
    <w:name w:val="LISTA"/>
    <w:basedOn w:val="ListParagraph"/>
    <w:link w:val="LISTAChar"/>
    <w:autoRedefine/>
    <w:qFormat/>
    <w:rsid w:val="00482DB7"/>
    <w:pPr>
      <w:numPr>
        <w:numId w:val="4"/>
      </w:numPr>
    </w:pPr>
  </w:style>
  <w:style w:type="character" w:customStyle="1" w:styleId="LISTAChar">
    <w:name w:val="LISTA Char"/>
    <w:link w:val="LISTA"/>
    <w:rsid w:val="00482DB7"/>
    <w:rPr>
      <w:spacing w:val="4"/>
      <w:kern w:val="2"/>
    </w:rPr>
  </w:style>
  <w:style w:type="paragraph" w:customStyle="1" w:styleId="Articleslist">
    <w:name w:val="Articles list"/>
    <w:basedOn w:val="ListBullet"/>
    <w:next w:val="Normal"/>
    <w:link w:val="ArticleslistChar"/>
    <w:autoRedefine/>
    <w:locked/>
    <w:rsid w:val="003029B0"/>
    <w:pPr>
      <w:numPr>
        <w:numId w:val="10"/>
      </w:numPr>
      <w:spacing w:after="240" w:line="240" w:lineRule="auto"/>
      <w:contextualSpacing w:val="0"/>
    </w:pPr>
    <w:rPr>
      <w:spacing w:val="0"/>
      <w:kern w:val="0"/>
      <w:szCs w:val="24"/>
    </w:rPr>
  </w:style>
  <w:style w:type="character" w:customStyle="1" w:styleId="ArticleslistChar">
    <w:name w:val="Articles list Char"/>
    <w:link w:val="Articleslist"/>
    <w:rsid w:val="003029B0"/>
    <w:rPr>
      <w:rFonts w:ascii="Arial" w:hAnsi="Arial"/>
      <w:szCs w:val="24"/>
    </w:rPr>
  </w:style>
  <w:style w:type="paragraph" w:customStyle="1" w:styleId="TITLU">
    <w:name w:val="TITLU"/>
    <w:basedOn w:val="Normal"/>
    <w:link w:val="TITLUChar"/>
    <w:autoRedefine/>
    <w:qFormat/>
    <w:rsid w:val="00840B6C"/>
    <w:rPr>
      <w:b/>
      <w:caps/>
      <w:szCs w:val="24"/>
    </w:rPr>
  </w:style>
  <w:style w:type="character" w:customStyle="1" w:styleId="TITLUChar">
    <w:name w:val="TITLU Char"/>
    <w:link w:val="TITLU"/>
    <w:rsid w:val="00840B6C"/>
    <w:rPr>
      <w:rFonts w:ascii="Arial" w:hAnsi="Arial"/>
      <w:b/>
      <w:caps/>
      <w:spacing w:val="4"/>
      <w:kern w:val="2"/>
      <w:szCs w:val="24"/>
    </w:rPr>
  </w:style>
  <w:style w:type="character" w:customStyle="1" w:styleId="HeaderChar">
    <w:name w:val="Header Char"/>
    <w:link w:val="Header"/>
    <w:uiPriority w:val="99"/>
    <w:rsid w:val="00E26A9A"/>
    <w:rPr>
      <w:rFonts w:ascii="Arial" w:hAnsi="Arial"/>
      <w:szCs w:val="24"/>
    </w:rPr>
  </w:style>
  <w:style w:type="character" w:styleId="PlaceholderText">
    <w:name w:val="Placeholder Text"/>
    <w:uiPriority w:val="99"/>
    <w:semiHidden/>
    <w:locked/>
    <w:rsid w:val="009C6454"/>
    <w:rPr>
      <w:color w:val="808080"/>
    </w:rPr>
  </w:style>
  <w:style w:type="paragraph" w:customStyle="1" w:styleId="Normalgrey">
    <w:name w:val="Normal grey"/>
    <w:basedOn w:val="Footer"/>
    <w:link w:val="NormalgreyChar"/>
    <w:locked/>
    <w:rsid w:val="00FE0FD4"/>
    <w:pPr>
      <w:jc w:val="right"/>
    </w:pPr>
    <w:rPr>
      <w:color w:val="A6A6A6"/>
      <w:spacing w:val="4"/>
      <w:kern w:val="2"/>
    </w:rPr>
  </w:style>
  <w:style w:type="character" w:customStyle="1" w:styleId="NormalgreyChar">
    <w:name w:val="Normal grey Char"/>
    <w:link w:val="Normalgrey"/>
    <w:rsid w:val="00FE0FD4"/>
    <w:rPr>
      <w:rFonts w:ascii="Arial" w:hAnsi="Arial" w:cs="Arial"/>
      <w:color w:val="A6A6A6"/>
      <w:spacing w:val="4"/>
      <w:kern w:val="2"/>
      <w:sz w:val="24"/>
      <w:szCs w:val="24"/>
    </w:rPr>
  </w:style>
  <w:style w:type="paragraph" w:styleId="NoSpacing">
    <w:name w:val="No Spacing"/>
    <w:uiPriority w:val="1"/>
    <w:qFormat/>
    <w:locked/>
    <w:rsid w:val="00FE0FD4"/>
    <w:rPr>
      <w:spacing w:val="4"/>
      <w:kern w:val="2"/>
      <w:sz w:val="18"/>
      <w:szCs w:val="24"/>
      <w:lang w:val="ro-RO" w:eastAsia="ro-RO"/>
    </w:rPr>
  </w:style>
  <w:style w:type="paragraph" w:styleId="ListBullet">
    <w:name w:val="List Bullet"/>
    <w:basedOn w:val="Normal"/>
    <w:locked/>
    <w:rsid w:val="00840B6C"/>
    <w:pPr>
      <w:numPr>
        <w:numId w:val="6"/>
      </w:numPr>
      <w:contextualSpacing/>
    </w:pPr>
  </w:style>
  <w:style w:type="character" w:styleId="Strong">
    <w:name w:val="Strong"/>
    <w:qFormat/>
    <w:locked/>
    <w:rsid w:val="00FE0FD4"/>
    <w:rPr>
      <w:b/>
      <w:bCs/>
    </w:rPr>
  </w:style>
  <w:style w:type="paragraph" w:customStyle="1" w:styleId="ARTICOLE">
    <w:name w:val="ARTICOLE"/>
    <w:basedOn w:val="ListParagraph"/>
    <w:link w:val="ARTICOLEChar"/>
    <w:autoRedefine/>
    <w:qFormat/>
    <w:rsid w:val="00DC7733"/>
    <w:pPr>
      <w:numPr>
        <w:numId w:val="15"/>
      </w:numPr>
      <w:spacing w:after="260"/>
      <w:contextualSpacing w:val="0"/>
    </w:pPr>
    <w:rPr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C7733"/>
  </w:style>
  <w:style w:type="character" w:customStyle="1" w:styleId="ARTICOLEChar">
    <w:name w:val="ARTICOLE Char"/>
    <w:link w:val="ARTICOLE"/>
    <w:rsid w:val="00DC7733"/>
    <w:rPr>
      <w:spacing w:val="4"/>
      <w:kern w:val="2"/>
      <w:lang w:val="en-US"/>
    </w:rPr>
  </w:style>
  <w:style w:type="character" w:customStyle="1" w:styleId="Style1">
    <w:name w:val="Style1"/>
    <w:basedOn w:val="DefaultParagraphFont"/>
    <w:uiPriority w:val="1"/>
    <w:locked/>
    <w:rsid w:val="003E0643"/>
  </w:style>
  <w:style w:type="table" w:customStyle="1" w:styleId="TABEL">
    <w:name w:val="TABEL"/>
    <w:basedOn w:val="TableGrid"/>
    <w:uiPriority w:val="99"/>
    <w:rsid w:val="00F57A9F"/>
    <w:pPr>
      <w:spacing w:line="260" w:lineRule="exact"/>
    </w:pPr>
    <w:tblPr>
      <w:tblInd w:w="0" w:type="dxa"/>
      <w:tblBorders>
        <w:top w:val="single" w:sz="2" w:space="0" w:color="404040"/>
        <w:left w:val="single" w:sz="2" w:space="0" w:color="404040"/>
        <w:bottom w:val="single" w:sz="2" w:space="0" w:color="404040"/>
        <w:right w:val="single" w:sz="2" w:space="0" w:color="404040"/>
        <w:insideH w:val="single" w:sz="2" w:space="0" w:color="404040"/>
        <w:insideV w:val="single" w:sz="2" w:space="0" w:color="404040"/>
      </w:tblBorders>
      <w:tblCellMar>
        <w:top w:w="57" w:type="dxa"/>
        <w:left w:w="108" w:type="dxa"/>
        <w:bottom w:w="57" w:type="dxa"/>
        <w:right w:w="108" w:type="dxa"/>
      </w:tblCellMar>
    </w:tblPr>
    <w:tblStylePr w:type="firstRow">
      <w:rPr>
        <w:b/>
      </w:rPr>
      <w:tblPr/>
      <w:tcPr>
        <w:shd w:val="clear" w:color="auto" w:fill="F2F2F2"/>
      </w:tcPr>
    </w:tblStylePr>
  </w:style>
  <w:style w:type="table" w:styleId="TableGrid">
    <w:name w:val="Table Grid"/>
    <w:basedOn w:val="TableNormal"/>
    <w:uiPriority w:val="59"/>
    <w:locked/>
    <w:rsid w:val="003A6B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TITLU">
    <w:name w:val="SUBTITLU"/>
    <w:basedOn w:val="Normal"/>
    <w:link w:val="SUBTITLUChar"/>
    <w:autoRedefine/>
    <w:qFormat/>
    <w:rsid w:val="0018619B"/>
    <w:rPr>
      <w:bCs/>
      <w:spacing w:val="0"/>
      <w:kern w:val="0"/>
    </w:rPr>
  </w:style>
  <w:style w:type="character" w:customStyle="1" w:styleId="SUBTITLUChar">
    <w:name w:val="SUBTITLU Char"/>
    <w:link w:val="SUBTITLU"/>
    <w:rsid w:val="0018619B"/>
    <w:rPr>
      <w:bCs/>
      <w:lang w:val="ro-RO" w:eastAsia="ro-RO"/>
    </w:rPr>
  </w:style>
  <w:style w:type="paragraph" w:customStyle="1" w:styleId="NUMEROTARE">
    <w:name w:val="NUMEROTARE"/>
    <w:basedOn w:val="Normal"/>
    <w:link w:val="NUMEROTAREChar"/>
    <w:autoRedefine/>
    <w:qFormat/>
    <w:rsid w:val="00C45EA7"/>
    <w:pPr>
      <w:numPr>
        <w:numId w:val="16"/>
      </w:numPr>
      <w:ind w:left="0" w:firstLine="0"/>
    </w:pPr>
    <w:rPr>
      <w:lang w:val="en-US"/>
    </w:rPr>
  </w:style>
  <w:style w:type="paragraph" w:customStyle="1" w:styleId="SUBSOL">
    <w:name w:val="SUBSOL"/>
    <w:basedOn w:val="Normal"/>
    <w:link w:val="SUBSOLChar"/>
    <w:autoRedefine/>
    <w:qFormat/>
    <w:rsid w:val="00C061D3"/>
    <w:pPr>
      <w:framePr w:vSpace="567" w:wrap="notBeside" w:hAnchor="margin" w:xAlign="right" w:yAlign="bottom" w:anchorLock="1"/>
      <w:pBdr>
        <w:top w:val="single" w:sz="2" w:space="1" w:color="404040"/>
      </w:pBdr>
      <w:spacing w:line="240" w:lineRule="auto"/>
      <w:suppressOverlap/>
    </w:pPr>
    <w:rPr>
      <w:color w:val="404040"/>
    </w:rPr>
  </w:style>
  <w:style w:type="character" w:customStyle="1" w:styleId="NUMEROTAREChar">
    <w:name w:val="NUMEROTARE Char"/>
    <w:link w:val="NUMEROTARE"/>
    <w:rsid w:val="00C45EA7"/>
    <w:rPr>
      <w:spacing w:val="4"/>
      <w:kern w:val="2"/>
      <w:lang w:val="en-US"/>
    </w:rPr>
  </w:style>
  <w:style w:type="character" w:customStyle="1" w:styleId="Superscript">
    <w:name w:val="Superscript"/>
    <w:qFormat/>
    <w:rsid w:val="005B3993"/>
    <w:rPr>
      <w:vertAlign w:val="superscript"/>
    </w:rPr>
  </w:style>
  <w:style w:type="character" w:customStyle="1" w:styleId="SUBSOLChar">
    <w:name w:val="SUBSOL Char"/>
    <w:link w:val="SUBSOL"/>
    <w:rsid w:val="00C061D3"/>
    <w:rPr>
      <w:color w:val="404040"/>
      <w:spacing w:val="4"/>
      <w:kern w:val="2"/>
    </w:rPr>
  </w:style>
  <w:style w:type="table" w:styleId="Table3Deffects1">
    <w:name w:val="Table 3D effects 1"/>
    <w:basedOn w:val="TableNormal"/>
    <w:locked/>
    <w:rsid w:val="00F57A9F"/>
    <w:pPr>
      <w:spacing w:line="260" w:lineRule="exac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Footerspecial">
    <w:name w:val="Footer special"/>
    <w:basedOn w:val="Normal"/>
    <w:link w:val="FooterspecialChar"/>
    <w:qFormat/>
    <w:locked/>
    <w:rsid w:val="00882C74"/>
    <w:pPr>
      <w:jc w:val="right"/>
    </w:pPr>
    <w:rPr>
      <w:color w:val="404040"/>
    </w:rPr>
  </w:style>
  <w:style w:type="character" w:customStyle="1" w:styleId="FooterspecialChar">
    <w:name w:val="Footer special Char"/>
    <w:link w:val="Footerspecial"/>
    <w:rsid w:val="00882C74"/>
    <w:rPr>
      <w:color w:val="404040"/>
      <w:spacing w:val="4"/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iso-8859-15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smup6\sintact%204.0\cache\Legislatie\temp70876\00060972.ht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ndrea\Servici\Phoenix\PROCEDURI%20ATRIBUIRE%20AUT%20TAXI\50%20%20taxi%202024\PROCEDURA%204\HCL\template0STPP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4EB2F-AFA8-43D9-B493-4CA14A34B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template0STPPC</Template>
  <TotalTime>35</TotalTime>
  <Pages>2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/>
  <LinksUpToDate>false</LinksUpToDate>
  <CharactersWithSpaces>3802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admin</dc:creator>
  <cp:lastModifiedBy>admin</cp:lastModifiedBy>
  <cp:revision>9</cp:revision>
  <cp:lastPrinted>2013-12-16T16:03:00Z</cp:lastPrinted>
  <dcterms:created xsi:type="dcterms:W3CDTF">2025-01-16T08:26:00Z</dcterms:created>
  <dcterms:modified xsi:type="dcterms:W3CDTF">2025-05-30T07:20:00Z</dcterms:modified>
</cp:coreProperties>
</file>